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77777777"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3437199E"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sidR="005B4328">
        <w:rPr>
          <w:rFonts w:ascii="Garamond" w:hAnsi="Garamond"/>
          <w:u w:val="single"/>
        </w:rPr>
        <w:t xml:space="preserve"> </w:t>
      </w:r>
      <w:r w:rsidR="00293256">
        <w:rPr>
          <w:rFonts w:ascii="Garamond" w:hAnsi="Garamond"/>
          <w:u w:val="single"/>
        </w:rPr>
        <w:t>1</w:t>
      </w:r>
      <w:r w:rsidR="00161230">
        <w:rPr>
          <w:rFonts w:ascii="Garamond" w:hAnsi="Garamond"/>
          <w:u w:val="single"/>
        </w:rPr>
        <w:t>3</w:t>
      </w:r>
      <w:r w:rsidR="00A51C1B">
        <w:rPr>
          <w:rFonts w:ascii="Garamond" w:hAnsi="Garamond"/>
          <w:u w:val="single"/>
        </w:rPr>
        <w:t>.</w:t>
      </w:r>
      <w:r w:rsidR="00BF1E7A">
        <w:rPr>
          <w:rFonts w:ascii="Garamond" w:hAnsi="Garamond"/>
          <w:u w:val="single"/>
        </w:rPr>
        <w:t>0</w:t>
      </w:r>
      <w:r w:rsidR="00A51C1B">
        <w:rPr>
          <w:rFonts w:ascii="Garamond" w:hAnsi="Garamond"/>
          <w:u w:val="single"/>
        </w:rPr>
        <w:t>1.202</w:t>
      </w:r>
      <w:r w:rsidR="00BF1E7A">
        <w:rPr>
          <w:rFonts w:ascii="Garamond" w:hAnsi="Garamond"/>
          <w:u w:val="single"/>
        </w:rPr>
        <w:t>6</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sidR="00293256">
        <w:rPr>
          <w:rFonts w:ascii="Garamond" w:hAnsi="Garamond"/>
          <w:u w:val="single"/>
        </w:rPr>
        <w:t xml:space="preserve">                   </w:t>
      </w:r>
      <w:r w:rsidR="005B4328">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161230">
        <w:rPr>
          <w:rFonts w:ascii="Garamond" w:hAnsi="Garamond"/>
          <w:b/>
          <w:bCs/>
          <w:u w:val="single"/>
        </w:rPr>
        <w:t>9</w:t>
      </w:r>
      <w:r w:rsidR="00B30269">
        <w:rPr>
          <w:rFonts w:ascii="Garamond" w:hAnsi="Garamond"/>
          <w:b/>
          <w:bCs/>
          <w:u w:val="single"/>
        </w:rPr>
        <w:t>8</w:t>
      </w:r>
      <w:r>
        <w:rPr>
          <w:rFonts w:ascii="Garamond" w:hAnsi="Garamond"/>
          <w:b/>
          <w:u w:val="single"/>
        </w:rPr>
        <w:t>-202</w:t>
      </w:r>
      <w:r w:rsidR="00BF1E7A">
        <w:rPr>
          <w:rFonts w:ascii="Garamond" w:hAnsi="Garamond"/>
          <w:b/>
          <w:u w:val="single"/>
        </w:rPr>
        <w:t>6</w:t>
      </w:r>
      <w:r>
        <w:rPr>
          <w:rFonts w:ascii="Garamond" w:hAnsi="Garamond"/>
          <w:b/>
          <w:u w:val="single"/>
        </w:rPr>
        <w:t>-</w:t>
      </w:r>
      <w:r w:rsidR="00293256">
        <w:rPr>
          <w:rFonts w:ascii="Garamond" w:hAnsi="Garamond"/>
          <w:b/>
          <w:u w:val="single"/>
        </w:rPr>
        <w:t>LKS</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7CE79C19" w14:textId="58F520BA" w:rsidR="00BF1E7A"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Vabimo vas k oddaji ponudbe za predmet</w:t>
      </w:r>
      <w:r w:rsidR="000774DB">
        <w:rPr>
          <w:rFonts w:ascii="Garamond" w:eastAsia="Times New Roman" w:hAnsi="Garamond"/>
          <w:lang w:eastAsia="sl-SI"/>
        </w:rPr>
        <w:t>:</w:t>
      </w:r>
    </w:p>
    <w:p w14:paraId="7BB4AC64" w14:textId="1697B03D" w:rsidR="00D42659" w:rsidRDefault="00D42659" w:rsidP="00364CD7">
      <w:pPr>
        <w:spacing w:after="0"/>
        <w:jc w:val="both"/>
        <w:rPr>
          <w:noProof/>
        </w:rPr>
      </w:pPr>
    </w:p>
    <w:p w14:paraId="76915379" w14:textId="71FE0CEC" w:rsidR="00AB4253" w:rsidRDefault="00B30269" w:rsidP="006F0373">
      <w:pPr>
        <w:spacing w:after="0"/>
        <w:jc w:val="both"/>
        <w:rPr>
          <w:noProof/>
        </w:rPr>
      </w:pPr>
      <w:r w:rsidRPr="00B30269">
        <w:rPr>
          <w:noProof/>
        </w:rPr>
        <w:drawing>
          <wp:inline distT="0" distB="0" distL="0" distR="0" wp14:anchorId="3A42A149" wp14:editId="09166407">
            <wp:extent cx="5544324" cy="2010056"/>
            <wp:effectExtent l="0" t="0" r="0" b="9525"/>
            <wp:docPr id="1356692251" name="Slika 1" descr="Slika, ki vsebuje besede besedilo, posnetek zaslona, pisava, številka&#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6692251" name="Slika 1" descr="Slika, ki vsebuje besede besedilo, posnetek zaslona, pisava, številka&#10;&#10;Vsebina, ustvarjena z UI, morda ni pravilna."/>
                    <pic:cNvPicPr/>
                  </pic:nvPicPr>
                  <pic:blipFill>
                    <a:blip r:embed="rId13"/>
                    <a:stretch>
                      <a:fillRect/>
                    </a:stretch>
                  </pic:blipFill>
                  <pic:spPr>
                    <a:xfrm>
                      <a:off x="0" y="0"/>
                      <a:ext cx="5544324" cy="2010056"/>
                    </a:xfrm>
                    <a:prstGeom prst="rect">
                      <a:avLst/>
                    </a:prstGeom>
                  </pic:spPr>
                </pic:pic>
              </a:graphicData>
            </a:graphic>
          </wp:inline>
        </w:drawing>
      </w:r>
    </w:p>
    <w:p w14:paraId="5E99EEF2" w14:textId="77777777" w:rsidR="00FD03AF" w:rsidRDefault="00FD03AF" w:rsidP="006F0373">
      <w:pPr>
        <w:spacing w:after="0"/>
        <w:jc w:val="both"/>
        <w:rPr>
          <w:noProof/>
        </w:rPr>
      </w:pPr>
    </w:p>
    <w:p w14:paraId="6009ECEB" w14:textId="77777777" w:rsidR="00364CD7"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159BB3B" w14:textId="77777777" w:rsidR="00A9140E" w:rsidRPr="00BA163D" w:rsidRDefault="00A9140E" w:rsidP="00364CD7">
      <w:pPr>
        <w:spacing w:after="0"/>
        <w:jc w:val="both"/>
        <w:rPr>
          <w:rFonts w:ascii="Garamond" w:eastAsia="Times New Roman" w:hAnsi="Garamond"/>
          <w:b/>
          <w:bCs/>
          <w:lang w:eastAsia="sl-SI"/>
        </w:rPr>
      </w:pP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t>D</w:t>
      </w:r>
      <w:r w:rsidRPr="00BA163D">
        <w:rPr>
          <w:rFonts w:ascii="Garamond" w:eastAsia="Times New Roman" w:hAnsi="Garamond"/>
          <w:b/>
          <w:bCs/>
          <w:lang w:eastAsia="sl-SI"/>
        </w:rPr>
        <w:t xml:space="preserve">obavitelj zagotavlja dostavo blaga </w:t>
      </w:r>
      <w:proofErr w:type="spellStart"/>
      <w:r w:rsidRPr="00BA163D">
        <w:rPr>
          <w:rFonts w:ascii="Garamond" w:eastAsia="Times New Roman" w:hAnsi="Garamond"/>
          <w:b/>
          <w:bCs/>
          <w:lang w:eastAsia="sl-SI"/>
        </w:rPr>
        <w:t>ddp</w:t>
      </w:r>
      <w:proofErr w:type="spellEnd"/>
      <w:r w:rsidRPr="00BA163D">
        <w:rPr>
          <w:rFonts w:ascii="Garamond" w:eastAsia="Times New Roman" w:hAnsi="Garamond"/>
          <w:b/>
          <w:bCs/>
          <w:lang w:eastAsia="sl-SI"/>
        </w:rPr>
        <w:t xml:space="preserve"> Splošna bolnišnica Celje, razloženo Lekarna naročnika (v delovnem času naročnika od ponedeljka do petka). Ponudnik mora zagotavljati dobavo celotne  naročene količine v roku  najkasneje 2. delovnih dni oziroma </w:t>
      </w:r>
      <w:r w:rsidRPr="00BA163D">
        <w:rPr>
          <w:rFonts w:ascii="Garamond" w:eastAsia="Times New Roman" w:hAnsi="Garamond"/>
          <w:b/>
          <w:bCs/>
          <w:lang w:eastAsia="sl-SI"/>
        </w:rPr>
        <w:lastRenderedPageBreak/>
        <w:t>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55BD54ED" w14:textId="3A2832EF" w:rsidR="00204523" w:rsidRPr="009F0593" w:rsidRDefault="00644E63" w:rsidP="00204523">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lastRenderedPageBreak/>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48B1FFDC" w14:textId="7C0F7EA3" w:rsidR="00985D1C" w:rsidRPr="00BA163D" w:rsidRDefault="00985D1C" w:rsidP="00985D1C">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009B7C7B">
        <w:rPr>
          <w:rFonts w:ascii="Garamond" w:eastAsia="Times New Roman" w:hAnsi="Garamond"/>
          <w:b/>
          <w:lang w:eastAsia="zh-CN"/>
        </w:rPr>
        <w:t>28</w:t>
      </w:r>
      <w:r w:rsidR="00151401">
        <w:rPr>
          <w:rFonts w:ascii="Garamond" w:eastAsia="Times New Roman" w:hAnsi="Garamond"/>
          <w:b/>
          <w:lang w:eastAsia="zh-CN"/>
        </w:rPr>
        <w:t>.</w:t>
      </w:r>
      <w:r w:rsidR="00A929FC">
        <w:rPr>
          <w:rFonts w:ascii="Garamond" w:eastAsia="Times New Roman" w:hAnsi="Garamond"/>
          <w:b/>
          <w:lang w:eastAsia="zh-CN"/>
        </w:rPr>
        <w:t>0</w:t>
      </w:r>
      <w:r w:rsidR="009B7C7B">
        <w:rPr>
          <w:rFonts w:ascii="Garamond" w:eastAsia="Times New Roman" w:hAnsi="Garamond"/>
          <w:b/>
          <w:lang w:eastAsia="zh-CN"/>
        </w:rPr>
        <w:t>2</w:t>
      </w:r>
      <w:r w:rsidR="00151401">
        <w:rPr>
          <w:rFonts w:ascii="Garamond" w:eastAsia="Times New Roman" w:hAnsi="Garamond"/>
          <w:b/>
          <w:lang w:eastAsia="zh-CN"/>
        </w:rPr>
        <w:t>.202</w:t>
      </w:r>
      <w:r w:rsidR="00A929FC">
        <w:rPr>
          <w:rFonts w:ascii="Garamond" w:eastAsia="Times New Roman" w:hAnsi="Garamond"/>
          <w:b/>
          <w:lang w:eastAsia="zh-CN"/>
        </w:rPr>
        <w:t>6</w:t>
      </w:r>
    </w:p>
    <w:p w14:paraId="6FB17116" w14:textId="77777777" w:rsidR="00985D1C" w:rsidRPr="00BA163D" w:rsidRDefault="00985D1C" w:rsidP="000B2942">
      <w:pPr>
        <w:pStyle w:val="Odstavekseznama"/>
        <w:spacing w:after="0"/>
        <w:jc w:val="both"/>
        <w:rPr>
          <w:rFonts w:ascii="Garamond" w:hAnsi="Garamond"/>
          <w:b/>
        </w:rPr>
      </w:pPr>
    </w:p>
    <w:p w14:paraId="054C54DA" w14:textId="77777777" w:rsidR="00364CD7" w:rsidRPr="00BA163D" w:rsidRDefault="00364CD7" w:rsidP="00364CD7">
      <w:pPr>
        <w:spacing w:after="0"/>
        <w:jc w:val="both"/>
        <w:rPr>
          <w:rFonts w:ascii="Garamond" w:eastAsia="Times New Roman" w:hAnsi="Garamond"/>
          <w:b/>
          <w:lang w:eastAsia="sl-SI"/>
        </w:rPr>
      </w:pPr>
    </w:p>
    <w:p w14:paraId="5C5FEC69" w14:textId="55E0F417" w:rsidR="00E57022" w:rsidRPr="00BA163D" w:rsidRDefault="00A12D00" w:rsidP="00E57022">
      <w:pPr>
        <w:shd w:val="clear" w:color="auto" w:fill="FFFFFF" w:themeFill="background1"/>
        <w:spacing w:after="0"/>
        <w:jc w:val="both"/>
        <w:rPr>
          <w:rFonts w:ascii="Garamond" w:eastAsia="Times New Roman" w:hAnsi="Garamond"/>
          <w:lang w:eastAsia="sl-SI"/>
        </w:rPr>
      </w:pPr>
      <w:r w:rsidRPr="005640D3">
        <w:rPr>
          <w:rFonts w:ascii="Garamond" w:eastAsia="Times New Roman" w:hAnsi="Garamond"/>
          <w:bCs/>
          <w:lang w:eastAsia="sl-SI"/>
        </w:rPr>
        <w:t>Kontaktna oseba s strani naročnika</w:t>
      </w:r>
      <w:r w:rsidR="00890C3E" w:rsidRPr="00BA163D">
        <w:rPr>
          <w:rFonts w:ascii="Garamond" w:eastAsia="Times New Roman" w:hAnsi="Garamond"/>
          <w:lang w:eastAsia="sl-SI"/>
        </w:rPr>
        <w:t>:</w:t>
      </w:r>
      <w:r w:rsidRPr="00BA163D">
        <w:rPr>
          <w:rFonts w:ascii="Garamond" w:eastAsia="Times New Roman" w:hAnsi="Garamond"/>
          <w:lang w:eastAsia="sl-SI"/>
        </w:rPr>
        <w:t xml:space="preserve"> </w:t>
      </w:r>
      <w:r w:rsidR="00293256">
        <w:rPr>
          <w:rFonts w:ascii="Garamond" w:eastAsia="Times New Roman" w:hAnsi="Garamond"/>
          <w:lang w:eastAsia="sl-SI"/>
        </w:rPr>
        <w:t>Luka Kitak Subotić</w:t>
      </w:r>
      <w:r w:rsidRPr="00BA163D">
        <w:rPr>
          <w:rFonts w:ascii="Garamond" w:eastAsia="Times New Roman" w:hAnsi="Garamond"/>
          <w:u w:val="single"/>
          <w:lang w:eastAsia="sl-SI"/>
        </w:rPr>
        <w:t>,</w:t>
      </w:r>
      <w:r w:rsidRPr="00BA163D">
        <w:rPr>
          <w:rFonts w:ascii="Garamond" w:eastAsia="Times New Roman" w:hAnsi="Garamond"/>
          <w:lang w:eastAsia="sl-SI"/>
        </w:rPr>
        <w:t xml:space="preserve"> tel. št. 03 423 </w:t>
      </w:r>
      <w:r w:rsidR="00293256">
        <w:rPr>
          <w:rFonts w:ascii="Garamond" w:eastAsia="Times New Roman" w:hAnsi="Garamond"/>
          <w:lang w:eastAsia="sl-SI"/>
        </w:rPr>
        <w:t>34 47</w:t>
      </w:r>
      <w:r w:rsidRPr="00BA163D">
        <w:rPr>
          <w:rFonts w:ascii="Garamond" w:eastAsia="Times New Roman" w:hAnsi="Garamond"/>
          <w:lang w:eastAsia="sl-SI"/>
        </w:rPr>
        <w:t xml:space="preserve">, elektronska pošta </w:t>
      </w:r>
      <w:r w:rsidR="00293256">
        <w:rPr>
          <w:rFonts w:ascii="Garamond" w:eastAsia="Times New Roman" w:hAnsi="Garamond"/>
          <w:lang w:eastAsia="sl-SI"/>
        </w:rPr>
        <w:t>luka.kitak-subotic</w:t>
      </w:r>
      <w:r w:rsidR="00AF16BB">
        <w:rPr>
          <w:rFonts w:ascii="Garamond" w:eastAsia="Times New Roman" w:hAnsi="Garamond"/>
          <w:lang w:eastAsia="sl-SI"/>
        </w:rPr>
        <w:t>@sb-celje.si</w:t>
      </w:r>
    </w:p>
    <w:p w14:paraId="66FD6158" w14:textId="77777777"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10D2C09D" w:rsidR="001111EE" w:rsidRPr="00205E31"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eastAsia="Times New Roman" w:hAnsi="Garamond"/>
          <w:b/>
          <w:bCs/>
          <w:lang w:eastAsia="sl-SI"/>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4"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9C665C">
        <w:rPr>
          <w:rFonts w:ascii="Garamond" w:eastAsia="Times New Roman" w:hAnsi="Garamond"/>
          <w:b/>
          <w:bCs/>
          <w:lang w:eastAsia="sl-SI"/>
        </w:rPr>
        <w:t>9</w:t>
      </w:r>
      <w:r w:rsidR="00B30269">
        <w:rPr>
          <w:rFonts w:ascii="Garamond" w:eastAsia="Times New Roman" w:hAnsi="Garamond"/>
          <w:b/>
          <w:bCs/>
          <w:lang w:eastAsia="sl-SI"/>
        </w:rPr>
        <w:t>8</w:t>
      </w:r>
      <w:r w:rsidR="008C0C31">
        <w:rPr>
          <w:rFonts w:ascii="Garamond" w:eastAsia="Times New Roman" w:hAnsi="Garamond"/>
          <w:b/>
          <w:bCs/>
          <w:lang w:eastAsia="sl-SI"/>
        </w:rPr>
        <w:t>_</w:t>
      </w:r>
      <w:r w:rsidR="0060435C" w:rsidRPr="00C2671B">
        <w:rPr>
          <w:rFonts w:ascii="Garamond" w:eastAsia="Times New Roman" w:hAnsi="Garamond"/>
          <w:b/>
          <w:bCs/>
          <w:lang w:eastAsia="sl-SI"/>
        </w:rPr>
        <w:t>202</w:t>
      </w:r>
      <w:r w:rsidR="00BF1E7A">
        <w:rPr>
          <w:rFonts w:ascii="Garamond" w:eastAsia="Times New Roman" w:hAnsi="Garamond"/>
          <w:b/>
          <w:bCs/>
          <w:lang w:eastAsia="sl-SI"/>
        </w:rPr>
        <w:t>6</w:t>
      </w:r>
      <w:r w:rsidR="00DE6E4E">
        <w:rPr>
          <w:rFonts w:ascii="Garamond" w:eastAsia="Times New Roman" w:hAnsi="Garamond"/>
          <w:b/>
          <w:bCs/>
          <w:lang w:eastAsia="sl-SI"/>
        </w:rPr>
        <w:t>_</w:t>
      </w:r>
      <w:r w:rsidR="00B30269">
        <w:rPr>
          <w:rFonts w:ascii="Garamond" w:eastAsia="Times New Roman" w:hAnsi="Garamond"/>
          <w:b/>
          <w:bCs/>
          <w:lang w:eastAsia="sl-SI"/>
        </w:rPr>
        <w:t>NATRIJEV SELENIT</w:t>
      </w:r>
      <w:r w:rsidR="009B1214" w:rsidRPr="005B4328">
        <w:rPr>
          <w:rFonts w:ascii="Garamond" w:eastAsia="Times New Roman" w:hAnsi="Garamond"/>
          <w:b/>
          <w:bCs/>
          <w:lang w:eastAsia="sl-SI"/>
        </w:rPr>
        <w:t xml:space="preserve"> </w:t>
      </w:r>
      <w:r w:rsidR="00BF1E7A" w:rsidRPr="005B4328">
        <w:rPr>
          <w:rFonts w:ascii="Garamond" w:eastAsia="Times New Roman" w:hAnsi="Garamond"/>
          <w:b/>
          <w:bCs/>
          <w:lang w:eastAsia="sl-SI"/>
        </w:rPr>
        <w:t>A</w:t>
      </w:r>
      <w:r w:rsidR="00A6574C" w:rsidRPr="005B4328">
        <w:rPr>
          <w:rFonts w:ascii="Garamond" w:eastAsia="Times New Roman" w:hAnsi="Garamond"/>
          <w:b/>
          <w:bCs/>
          <w:lang w:eastAsia="sl-SI"/>
        </w:rPr>
        <w:t xml:space="preserve">TC </w:t>
      </w:r>
      <w:r w:rsidR="00B30269">
        <w:rPr>
          <w:rFonts w:ascii="Garamond" w:eastAsia="Times New Roman" w:hAnsi="Garamond"/>
          <w:b/>
          <w:bCs/>
          <w:lang w:eastAsia="sl-SI"/>
        </w:rPr>
        <w:t>A12CE02</w:t>
      </w:r>
      <w:r w:rsidR="005B4328" w:rsidRPr="005B4328">
        <w:rPr>
          <w:rFonts w:ascii="Garamond" w:eastAsia="Times New Roman" w:hAnsi="Garamond"/>
          <w:b/>
          <w:bCs/>
          <w:lang w:eastAsia="sl-SI"/>
        </w:rPr>
        <w:t>-L</w:t>
      </w:r>
      <w:r w:rsidR="00DE6E4E" w:rsidRPr="005B4328">
        <w:rPr>
          <w:rFonts w:ascii="Garamond" w:eastAsia="Times New Roman" w:hAnsi="Garamond"/>
          <w:b/>
          <w:bCs/>
          <w:lang w:eastAsia="sl-SI"/>
        </w:rPr>
        <w:t>EKARNA</w:t>
      </w:r>
      <w:r w:rsidR="005B4328" w:rsidRPr="005B4328">
        <w:rPr>
          <w:rFonts w:ascii="Garamond" w:eastAsia="Times New Roman" w:hAnsi="Garamond"/>
          <w:lang w:eastAsia="sl-SI"/>
        </w:rPr>
        <w:t>«</w:t>
      </w:r>
      <w:r w:rsidR="00F87EC9" w:rsidRPr="005B4328">
        <w:rPr>
          <w:rFonts w:ascii="Garamond" w:eastAsia="Times New Roman" w:hAnsi="Garamond"/>
          <w:b/>
          <w:bCs/>
          <w:lang w:eastAsia="sl-SI"/>
        </w:rPr>
        <w:t xml:space="preserve"> </w:t>
      </w:r>
      <w:r w:rsidRPr="00BA163D">
        <w:rPr>
          <w:rFonts w:ascii="Garamond" w:eastAsia="Times New Roman" w:hAnsi="Garamond"/>
          <w:lang w:eastAsia="sl-SI"/>
        </w:rPr>
        <w:t xml:space="preserve">do najkasneje </w:t>
      </w:r>
      <w:r w:rsidR="00E25EA1">
        <w:rPr>
          <w:rFonts w:ascii="Garamond" w:eastAsia="Times New Roman" w:hAnsi="Garamond"/>
          <w:lang w:eastAsia="sl-SI"/>
        </w:rPr>
        <w:t>1</w:t>
      </w:r>
      <w:r w:rsidR="00161230">
        <w:rPr>
          <w:rFonts w:ascii="Garamond" w:eastAsia="Times New Roman" w:hAnsi="Garamond"/>
          <w:lang w:eastAsia="sl-SI"/>
        </w:rPr>
        <w:t>4</w:t>
      </w:r>
      <w:r w:rsidR="00141019">
        <w:rPr>
          <w:rFonts w:ascii="Garamond" w:eastAsia="Times New Roman" w:hAnsi="Garamond"/>
          <w:lang w:eastAsia="sl-SI"/>
        </w:rPr>
        <w:t>.</w:t>
      </w:r>
      <w:r w:rsidR="007450AB">
        <w:rPr>
          <w:rFonts w:ascii="Garamond" w:eastAsia="Times New Roman" w:hAnsi="Garamond"/>
          <w:lang w:eastAsia="sl-SI"/>
        </w:rPr>
        <w:t>0</w:t>
      </w:r>
      <w:r w:rsidR="00570CFA">
        <w:rPr>
          <w:rFonts w:ascii="Garamond" w:eastAsia="Times New Roman" w:hAnsi="Garamond"/>
          <w:lang w:eastAsia="sl-SI"/>
        </w:rPr>
        <w:t>1</w:t>
      </w:r>
      <w:r w:rsidR="002938E5">
        <w:rPr>
          <w:rFonts w:ascii="Garamond" w:eastAsia="Times New Roman" w:hAnsi="Garamond"/>
          <w:lang w:eastAsia="sl-SI"/>
        </w:rPr>
        <w:t>.202</w:t>
      </w:r>
      <w:r w:rsidR="007450AB">
        <w:rPr>
          <w:rFonts w:ascii="Garamond" w:eastAsia="Times New Roman" w:hAnsi="Garamond"/>
          <w:lang w:eastAsia="sl-SI"/>
        </w:rPr>
        <w:t>6</w:t>
      </w:r>
      <w:r w:rsidRPr="00BA163D">
        <w:rPr>
          <w:rFonts w:ascii="Garamond" w:eastAsia="Times New Roman" w:hAnsi="Garamond"/>
          <w:lang w:eastAsia="sl-SI"/>
        </w:rPr>
        <w:t xml:space="preserve"> do </w:t>
      </w:r>
      <w:r w:rsidR="00A12D00" w:rsidRPr="00BA163D">
        <w:rPr>
          <w:rFonts w:ascii="Garamond" w:eastAsia="Times New Roman" w:hAnsi="Garamond"/>
          <w:lang w:eastAsia="sl-SI"/>
        </w:rPr>
        <w:t>1</w:t>
      </w:r>
      <w:r w:rsidR="007450AB">
        <w:rPr>
          <w:rFonts w:ascii="Garamond" w:eastAsia="Times New Roman" w:hAnsi="Garamond"/>
          <w:lang w:eastAsia="sl-SI"/>
        </w:rPr>
        <w:t>2</w:t>
      </w:r>
      <w:r w:rsidRPr="00BA163D">
        <w:rPr>
          <w:rFonts w:ascii="Garamond" w:eastAsia="Times New Roman" w:hAnsi="Garamond"/>
          <w:lang w:eastAsia="sl-SI"/>
        </w:rPr>
        <w:t>.</w:t>
      </w:r>
      <w:r w:rsidR="008C0C31">
        <w:rPr>
          <w:rFonts w:ascii="Garamond" w:eastAsia="Times New Roman" w:hAnsi="Garamond"/>
          <w:lang w:eastAsia="sl-SI"/>
        </w:rPr>
        <w:t>0</w:t>
      </w:r>
      <w:r w:rsidR="00E30C4A">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502496B3" w:rsidR="00794A99" w:rsidRPr="00BA163D" w:rsidRDefault="00794A99" w:rsidP="00794A99">
            <w:pPr>
              <w:spacing w:line="276" w:lineRule="auto"/>
              <w:rPr>
                <w:rFonts w:ascii="Garamond" w:hAnsi="Garamond"/>
              </w:rPr>
            </w:pPr>
            <w:r w:rsidRPr="00BA163D">
              <w:rPr>
                <w:rFonts w:ascii="Garamond" w:hAnsi="Garamond"/>
              </w:rPr>
              <w:t>Pripravil:</w:t>
            </w:r>
            <w:r w:rsidR="005B4328">
              <w:rPr>
                <w:rFonts w:ascii="Garamond" w:hAnsi="Garamond"/>
              </w:rPr>
              <w:br/>
              <w:t>Luka Kitak Subotić</w:t>
            </w:r>
          </w:p>
          <w:p w14:paraId="4D6D1813" w14:textId="3EEC6E2A" w:rsidR="00BD6543" w:rsidRPr="00BA163D" w:rsidRDefault="00BD6543" w:rsidP="00794A99">
            <w:pPr>
              <w:spacing w:line="276" w:lineRule="auto"/>
              <w:rPr>
                <w:rFonts w:ascii="Garamond" w:hAnsi="Garamond"/>
              </w:rPr>
            </w:pPr>
          </w:p>
        </w:tc>
        <w:tc>
          <w:tcPr>
            <w:tcW w:w="4464" w:type="dxa"/>
          </w:tcPr>
          <w:p w14:paraId="6D417F1F" w14:textId="6D075C04" w:rsidR="00BD6543" w:rsidRPr="00BA163D" w:rsidRDefault="005B4328" w:rsidP="001F2EAD">
            <w:pPr>
              <w:spacing w:after="0"/>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Vodja nabavne </w:t>
            </w:r>
            <w:bookmarkStart w:id="1" w:name="_Hlk161045538"/>
            <w:r w:rsidR="00BD6543" w:rsidRPr="00BA163D">
              <w:rPr>
                <w:rFonts w:ascii="Garamond" w:eastAsia="Times New Roman" w:hAnsi="Garamond"/>
                <w:lang w:eastAsia="sl-SI"/>
              </w:rPr>
              <w:t>službe</w:t>
            </w:r>
            <w:r>
              <w:rPr>
                <w:rFonts w:ascii="Garamond" w:eastAsia="Times New Roman" w:hAnsi="Garamond"/>
                <w:lang w:eastAsia="sl-SI"/>
              </w:rPr>
              <w:t>:</w:t>
            </w:r>
            <w:r w:rsidR="00BD6543" w:rsidRPr="00BA163D">
              <w:rPr>
                <w:rFonts w:ascii="Garamond" w:eastAsia="Times New Roman" w:hAnsi="Garamond"/>
                <w:lang w:eastAsia="sl-SI"/>
              </w:rPr>
              <w:t xml:space="preserve"> </w:t>
            </w:r>
            <w:bookmarkEnd w:id="1"/>
          </w:p>
          <w:p w14:paraId="04B6A986" w14:textId="29831F9A" w:rsidR="00BD6543" w:rsidRDefault="005B4328" w:rsidP="001F2EAD">
            <w:pPr>
              <w:spacing w:line="276" w:lineRule="auto"/>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Vanja Herman, mag. </w:t>
            </w:r>
            <w:proofErr w:type="spellStart"/>
            <w:r w:rsidR="00BD6543" w:rsidRPr="00BA163D">
              <w:rPr>
                <w:rFonts w:ascii="Garamond" w:eastAsia="Times New Roman" w:hAnsi="Garamond"/>
                <w:lang w:eastAsia="sl-SI"/>
              </w:rPr>
              <w:t>manag</w:t>
            </w:r>
            <w:proofErr w:type="spellEnd"/>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5"/>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lastRenderedPageBreak/>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lastRenderedPageBreak/>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6"/>
      <w:footerReference w:type="default" r:id="rId17"/>
      <w:headerReference w:type="first" r:id="rId18"/>
      <w:footerReference w:type="first" r:id="rId19"/>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662C93" w14:textId="77777777" w:rsidR="00A62869" w:rsidRDefault="00A62869" w:rsidP="00E5569B">
      <w:pPr>
        <w:spacing w:after="0"/>
      </w:pPr>
      <w:r>
        <w:separator/>
      </w:r>
    </w:p>
  </w:endnote>
  <w:endnote w:type="continuationSeparator" w:id="0">
    <w:p w14:paraId="2C5A05F5" w14:textId="77777777" w:rsidR="00A62869" w:rsidRDefault="00A62869"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EndPr/>
    <w:sdtContent>
      <w:sdt>
        <w:sdtPr>
          <w:id w:val="1728636285"/>
          <w:docPartObj>
            <w:docPartGallery w:val="Page Numbers (Top of Page)"/>
            <w:docPartUnique/>
          </w:docPartObj>
        </w:sdtPr>
        <w:sdtEnd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EndPr/>
    <w:sdtContent>
      <w:sdt>
        <w:sdtPr>
          <w:id w:val="1557206875"/>
          <w:docPartObj>
            <w:docPartGallery w:val="Page Numbers (Top of Page)"/>
            <w:docPartUnique/>
          </w:docPartObj>
        </w:sdtPr>
        <w:sdtEnd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End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6AC4D1" w14:textId="77777777" w:rsidR="00A62869" w:rsidRDefault="00A62869" w:rsidP="00E5569B">
      <w:pPr>
        <w:spacing w:after="0"/>
      </w:pPr>
      <w:r>
        <w:separator/>
      </w:r>
    </w:p>
  </w:footnote>
  <w:footnote w:type="continuationSeparator" w:id="0">
    <w:p w14:paraId="05AB5D0C" w14:textId="77777777" w:rsidR="00A62869" w:rsidRDefault="00A62869"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0C35"/>
    <w:rsid w:val="00004EE6"/>
    <w:rsid w:val="00006B08"/>
    <w:rsid w:val="0000768E"/>
    <w:rsid w:val="000161D6"/>
    <w:rsid w:val="000201BF"/>
    <w:rsid w:val="00020F08"/>
    <w:rsid w:val="00021FCF"/>
    <w:rsid w:val="000277DA"/>
    <w:rsid w:val="00034BFC"/>
    <w:rsid w:val="00035686"/>
    <w:rsid w:val="00042DE3"/>
    <w:rsid w:val="00050338"/>
    <w:rsid w:val="00053656"/>
    <w:rsid w:val="00053D42"/>
    <w:rsid w:val="00057468"/>
    <w:rsid w:val="0006220D"/>
    <w:rsid w:val="000627EB"/>
    <w:rsid w:val="0006701F"/>
    <w:rsid w:val="0007265D"/>
    <w:rsid w:val="000774DB"/>
    <w:rsid w:val="00080D0E"/>
    <w:rsid w:val="000929B6"/>
    <w:rsid w:val="00094163"/>
    <w:rsid w:val="00094396"/>
    <w:rsid w:val="0009493E"/>
    <w:rsid w:val="000971B8"/>
    <w:rsid w:val="0009725C"/>
    <w:rsid w:val="000A2DDD"/>
    <w:rsid w:val="000A2E7A"/>
    <w:rsid w:val="000A3708"/>
    <w:rsid w:val="000A42C1"/>
    <w:rsid w:val="000A4BFA"/>
    <w:rsid w:val="000A5BA8"/>
    <w:rsid w:val="000B2942"/>
    <w:rsid w:val="000B69F0"/>
    <w:rsid w:val="000C2B80"/>
    <w:rsid w:val="000C5102"/>
    <w:rsid w:val="000C6609"/>
    <w:rsid w:val="000C6EF4"/>
    <w:rsid w:val="000D02F2"/>
    <w:rsid w:val="000E1464"/>
    <w:rsid w:val="000E282B"/>
    <w:rsid w:val="000E6D6F"/>
    <w:rsid w:val="000E7532"/>
    <w:rsid w:val="000E7B08"/>
    <w:rsid w:val="000F083B"/>
    <w:rsid w:val="000F2E12"/>
    <w:rsid w:val="000F5C95"/>
    <w:rsid w:val="001000C0"/>
    <w:rsid w:val="00102887"/>
    <w:rsid w:val="00104034"/>
    <w:rsid w:val="00104C78"/>
    <w:rsid w:val="00105E1C"/>
    <w:rsid w:val="00107EF5"/>
    <w:rsid w:val="001111EE"/>
    <w:rsid w:val="00111C9A"/>
    <w:rsid w:val="001131D0"/>
    <w:rsid w:val="00113F35"/>
    <w:rsid w:val="0011560C"/>
    <w:rsid w:val="0011590A"/>
    <w:rsid w:val="001160BE"/>
    <w:rsid w:val="00121884"/>
    <w:rsid w:val="00121A45"/>
    <w:rsid w:val="00122F07"/>
    <w:rsid w:val="00123458"/>
    <w:rsid w:val="00125E7E"/>
    <w:rsid w:val="00127C12"/>
    <w:rsid w:val="00131530"/>
    <w:rsid w:val="0013452A"/>
    <w:rsid w:val="00141019"/>
    <w:rsid w:val="00141432"/>
    <w:rsid w:val="00142E49"/>
    <w:rsid w:val="00142FF4"/>
    <w:rsid w:val="00144233"/>
    <w:rsid w:val="00146066"/>
    <w:rsid w:val="001462B4"/>
    <w:rsid w:val="00151401"/>
    <w:rsid w:val="0015394E"/>
    <w:rsid w:val="0015505F"/>
    <w:rsid w:val="001608E8"/>
    <w:rsid w:val="00161230"/>
    <w:rsid w:val="00165852"/>
    <w:rsid w:val="00167ADC"/>
    <w:rsid w:val="0017172F"/>
    <w:rsid w:val="0018167C"/>
    <w:rsid w:val="00190988"/>
    <w:rsid w:val="00191BF7"/>
    <w:rsid w:val="00197E54"/>
    <w:rsid w:val="001A00CE"/>
    <w:rsid w:val="001A1B93"/>
    <w:rsid w:val="001A1E93"/>
    <w:rsid w:val="001A32D4"/>
    <w:rsid w:val="001B0C63"/>
    <w:rsid w:val="001B1354"/>
    <w:rsid w:val="001B194B"/>
    <w:rsid w:val="001B5175"/>
    <w:rsid w:val="001B6133"/>
    <w:rsid w:val="001C3AC5"/>
    <w:rsid w:val="001C4B98"/>
    <w:rsid w:val="001C5406"/>
    <w:rsid w:val="001C5E1F"/>
    <w:rsid w:val="001C7A2F"/>
    <w:rsid w:val="001D1030"/>
    <w:rsid w:val="001D50D3"/>
    <w:rsid w:val="001E2D4A"/>
    <w:rsid w:val="001E347A"/>
    <w:rsid w:val="001E6EA7"/>
    <w:rsid w:val="001E7317"/>
    <w:rsid w:val="001F0297"/>
    <w:rsid w:val="001F200D"/>
    <w:rsid w:val="001F2EAD"/>
    <w:rsid w:val="001F4A2F"/>
    <w:rsid w:val="001F6568"/>
    <w:rsid w:val="001F672B"/>
    <w:rsid w:val="001F747A"/>
    <w:rsid w:val="00200183"/>
    <w:rsid w:val="00204523"/>
    <w:rsid w:val="00205B01"/>
    <w:rsid w:val="00205E31"/>
    <w:rsid w:val="002076E9"/>
    <w:rsid w:val="0021002D"/>
    <w:rsid w:val="00210183"/>
    <w:rsid w:val="00210920"/>
    <w:rsid w:val="00211420"/>
    <w:rsid w:val="00212232"/>
    <w:rsid w:val="00212728"/>
    <w:rsid w:val="0022197C"/>
    <w:rsid w:val="002235AE"/>
    <w:rsid w:val="00224E65"/>
    <w:rsid w:val="002306DE"/>
    <w:rsid w:val="002463E3"/>
    <w:rsid w:val="0025469A"/>
    <w:rsid w:val="00256293"/>
    <w:rsid w:val="00261B92"/>
    <w:rsid w:val="0026408B"/>
    <w:rsid w:val="0026573D"/>
    <w:rsid w:val="00265BDE"/>
    <w:rsid w:val="002678B6"/>
    <w:rsid w:val="0027108B"/>
    <w:rsid w:val="00274E35"/>
    <w:rsid w:val="00280CAD"/>
    <w:rsid w:val="00281552"/>
    <w:rsid w:val="00283735"/>
    <w:rsid w:val="00290371"/>
    <w:rsid w:val="00291755"/>
    <w:rsid w:val="00293256"/>
    <w:rsid w:val="002938E5"/>
    <w:rsid w:val="00294AA6"/>
    <w:rsid w:val="002A1629"/>
    <w:rsid w:val="002A1678"/>
    <w:rsid w:val="002A2F6D"/>
    <w:rsid w:val="002A5704"/>
    <w:rsid w:val="002A6999"/>
    <w:rsid w:val="002B0FC4"/>
    <w:rsid w:val="002B24A7"/>
    <w:rsid w:val="002B43CD"/>
    <w:rsid w:val="002B5803"/>
    <w:rsid w:val="002B5C15"/>
    <w:rsid w:val="002B754E"/>
    <w:rsid w:val="002B7989"/>
    <w:rsid w:val="002B7FE9"/>
    <w:rsid w:val="002C66D6"/>
    <w:rsid w:val="002D1714"/>
    <w:rsid w:val="002D31C7"/>
    <w:rsid w:val="002E4163"/>
    <w:rsid w:val="002E6D4F"/>
    <w:rsid w:val="002E7CF9"/>
    <w:rsid w:val="002F07D4"/>
    <w:rsid w:val="002F1DD9"/>
    <w:rsid w:val="002F7208"/>
    <w:rsid w:val="003019FF"/>
    <w:rsid w:val="00302C6D"/>
    <w:rsid w:val="003059AE"/>
    <w:rsid w:val="0030650C"/>
    <w:rsid w:val="00306D37"/>
    <w:rsid w:val="00322294"/>
    <w:rsid w:val="0032436D"/>
    <w:rsid w:val="003249FA"/>
    <w:rsid w:val="00325E8A"/>
    <w:rsid w:val="00326A8B"/>
    <w:rsid w:val="003276CD"/>
    <w:rsid w:val="0033695F"/>
    <w:rsid w:val="00337E6F"/>
    <w:rsid w:val="00340B5E"/>
    <w:rsid w:val="00342AC1"/>
    <w:rsid w:val="003453C3"/>
    <w:rsid w:val="00351BC1"/>
    <w:rsid w:val="00353059"/>
    <w:rsid w:val="00355430"/>
    <w:rsid w:val="003569CA"/>
    <w:rsid w:val="00360452"/>
    <w:rsid w:val="00360DAE"/>
    <w:rsid w:val="00360F64"/>
    <w:rsid w:val="00361242"/>
    <w:rsid w:val="00362E67"/>
    <w:rsid w:val="00364CD7"/>
    <w:rsid w:val="0036513E"/>
    <w:rsid w:val="00365378"/>
    <w:rsid w:val="003677A1"/>
    <w:rsid w:val="0037342C"/>
    <w:rsid w:val="00377541"/>
    <w:rsid w:val="0038552A"/>
    <w:rsid w:val="00390AF4"/>
    <w:rsid w:val="00390D28"/>
    <w:rsid w:val="00391C36"/>
    <w:rsid w:val="003A09AE"/>
    <w:rsid w:val="003A4585"/>
    <w:rsid w:val="003A4C1D"/>
    <w:rsid w:val="003A5F3E"/>
    <w:rsid w:val="003B02F8"/>
    <w:rsid w:val="003B63EA"/>
    <w:rsid w:val="003C1542"/>
    <w:rsid w:val="003D10F0"/>
    <w:rsid w:val="003D45CD"/>
    <w:rsid w:val="003D4F24"/>
    <w:rsid w:val="003D7B74"/>
    <w:rsid w:val="003D7F1A"/>
    <w:rsid w:val="003E5BE8"/>
    <w:rsid w:val="003F1F48"/>
    <w:rsid w:val="003F6B64"/>
    <w:rsid w:val="003F7A6A"/>
    <w:rsid w:val="0040096E"/>
    <w:rsid w:val="0040338E"/>
    <w:rsid w:val="00405B5C"/>
    <w:rsid w:val="00406319"/>
    <w:rsid w:val="00407588"/>
    <w:rsid w:val="004109C8"/>
    <w:rsid w:val="00411875"/>
    <w:rsid w:val="0041263F"/>
    <w:rsid w:val="00413977"/>
    <w:rsid w:val="00413C31"/>
    <w:rsid w:val="00414E9E"/>
    <w:rsid w:val="00416642"/>
    <w:rsid w:val="00420239"/>
    <w:rsid w:val="004210AC"/>
    <w:rsid w:val="00424870"/>
    <w:rsid w:val="00426023"/>
    <w:rsid w:val="004306D7"/>
    <w:rsid w:val="00431FA3"/>
    <w:rsid w:val="00435883"/>
    <w:rsid w:val="00443F82"/>
    <w:rsid w:val="004446EE"/>
    <w:rsid w:val="00444FE6"/>
    <w:rsid w:val="004522AF"/>
    <w:rsid w:val="00455C01"/>
    <w:rsid w:val="004571CB"/>
    <w:rsid w:val="0046040B"/>
    <w:rsid w:val="0046420A"/>
    <w:rsid w:val="004735C0"/>
    <w:rsid w:val="004777A7"/>
    <w:rsid w:val="00485604"/>
    <w:rsid w:val="00486194"/>
    <w:rsid w:val="00494ACA"/>
    <w:rsid w:val="004A00AA"/>
    <w:rsid w:val="004B4D1E"/>
    <w:rsid w:val="004B4E4D"/>
    <w:rsid w:val="004B70E6"/>
    <w:rsid w:val="004B72A7"/>
    <w:rsid w:val="004C176A"/>
    <w:rsid w:val="004C20BC"/>
    <w:rsid w:val="004C20EA"/>
    <w:rsid w:val="004C2FD3"/>
    <w:rsid w:val="004C55BE"/>
    <w:rsid w:val="004C5E1B"/>
    <w:rsid w:val="004D645A"/>
    <w:rsid w:val="004D750A"/>
    <w:rsid w:val="004E32A4"/>
    <w:rsid w:val="004E5D50"/>
    <w:rsid w:val="004E7573"/>
    <w:rsid w:val="004F424C"/>
    <w:rsid w:val="004F73CD"/>
    <w:rsid w:val="004F7FF9"/>
    <w:rsid w:val="005010CA"/>
    <w:rsid w:val="0050509E"/>
    <w:rsid w:val="00505A22"/>
    <w:rsid w:val="0050765E"/>
    <w:rsid w:val="00510448"/>
    <w:rsid w:val="005126C3"/>
    <w:rsid w:val="00512CD6"/>
    <w:rsid w:val="005149C8"/>
    <w:rsid w:val="005168B6"/>
    <w:rsid w:val="0052012F"/>
    <w:rsid w:val="00520F09"/>
    <w:rsid w:val="00522AD5"/>
    <w:rsid w:val="00532BA4"/>
    <w:rsid w:val="00533857"/>
    <w:rsid w:val="0053483C"/>
    <w:rsid w:val="0053557A"/>
    <w:rsid w:val="00544CE9"/>
    <w:rsid w:val="005518DA"/>
    <w:rsid w:val="00552186"/>
    <w:rsid w:val="00560281"/>
    <w:rsid w:val="005640D3"/>
    <w:rsid w:val="005646B9"/>
    <w:rsid w:val="00564A11"/>
    <w:rsid w:val="005651D3"/>
    <w:rsid w:val="00566540"/>
    <w:rsid w:val="00570CFA"/>
    <w:rsid w:val="005731D4"/>
    <w:rsid w:val="005755C8"/>
    <w:rsid w:val="005770DE"/>
    <w:rsid w:val="005772D1"/>
    <w:rsid w:val="00585873"/>
    <w:rsid w:val="00593ECD"/>
    <w:rsid w:val="00594234"/>
    <w:rsid w:val="0059471E"/>
    <w:rsid w:val="005950BB"/>
    <w:rsid w:val="00597CB5"/>
    <w:rsid w:val="005A2EEE"/>
    <w:rsid w:val="005A2F22"/>
    <w:rsid w:val="005A60FA"/>
    <w:rsid w:val="005B0B23"/>
    <w:rsid w:val="005B1BC6"/>
    <w:rsid w:val="005B4328"/>
    <w:rsid w:val="005C5F22"/>
    <w:rsid w:val="005C7ECE"/>
    <w:rsid w:val="005D01C0"/>
    <w:rsid w:val="005D028A"/>
    <w:rsid w:val="005D74CA"/>
    <w:rsid w:val="005E325A"/>
    <w:rsid w:val="005F0CC8"/>
    <w:rsid w:val="005F12DC"/>
    <w:rsid w:val="005F2E12"/>
    <w:rsid w:val="005F4C4F"/>
    <w:rsid w:val="0060435C"/>
    <w:rsid w:val="00605450"/>
    <w:rsid w:val="00605F29"/>
    <w:rsid w:val="006145F9"/>
    <w:rsid w:val="00620F59"/>
    <w:rsid w:val="0062145B"/>
    <w:rsid w:val="006251BF"/>
    <w:rsid w:val="00627B1F"/>
    <w:rsid w:val="00632DDD"/>
    <w:rsid w:val="00637660"/>
    <w:rsid w:val="006409D2"/>
    <w:rsid w:val="00641957"/>
    <w:rsid w:val="00644E63"/>
    <w:rsid w:val="00646F37"/>
    <w:rsid w:val="00651E3F"/>
    <w:rsid w:val="00652E51"/>
    <w:rsid w:val="00654210"/>
    <w:rsid w:val="00657885"/>
    <w:rsid w:val="00670282"/>
    <w:rsid w:val="00673E71"/>
    <w:rsid w:val="00677B79"/>
    <w:rsid w:val="006828F3"/>
    <w:rsid w:val="00691AF3"/>
    <w:rsid w:val="00693E49"/>
    <w:rsid w:val="00693EEE"/>
    <w:rsid w:val="00696B28"/>
    <w:rsid w:val="006A6CB1"/>
    <w:rsid w:val="006A7611"/>
    <w:rsid w:val="006B160D"/>
    <w:rsid w:val="006B2513"/>
    <w:rsid w:val="006B3907"/>
    <w:rsid w:val="006B479B"/>
    <w:rsid w:val="006B4B3F"/>
    <w:rsid w:val="006C13DF"/>
    <w:rsid w:val="006C3E30"/>
    <w:rsid w:val="006C4AC1"/>
    <w:rsid w:val="006D2581"/>
    <w:rsid w:val="006D796D"/>
    <w:rsid w:val="006E2702"/>
    <w:rsid w:val="006E2D59"/>
    <w:rsid w:val="006E322B"/>
    <w:rsid w:val="006E67E4"/>
    <w:rsid w:val="006E7203"/>
    <w:rsid w:val="006F0373"/>
    <w:rsid w:val="006F58AB"/>
    <w:rsid w:val="006F6F4F"/>
    <w:rsid w:val="00703E66"/>
    <w:rsid w:val="0070795A"/>
    <w:rsid w:val="00710760"/>
    <w:rsid w:val="0071329E"/>
    <w:rsid w:val="00721EC9"/>
    <w:rsid w:val="00727068"/>
    <w:rsid w:val="00727676"/>
    <w:rsid w:val="00731421"/>
    <w:rsid w:val="00731544"/>
    <w:rsid w:val="00735E8B"/>
    <w:rsid w:val="0074122E"/>
    <w:rsid w:val="00743A74"/>
    <w:rsid w:val="007450AB"/>
    <w:rsid w:val="007470C7"/>
    <w:rsid w:val="0075207B"/>
    <w:rsid w:val="00752A6A"/>
    <w:rsid w:val="00753179"/>
    <w:rsid w:val="00762B4C"/>
    <w:rsid w:val="00764158"/>
    <w:rsid w:val="00764C98"/>
    <w:rsid w:val="007651C4"/>
    <w:rsid w:val="00770375"/>
    <w:rsid w:val="007777C3"/>
    <w:rsid w:val="00777BA8"/>
    <w:rsid w:val="00783176"/>
    <w:rsid w:val="007837E3"/>
    <w:rsid w:val="00784A3A"/>
    <w:rsid w:val="0078593D"/>
    <w:rsid w:val="0079083E"/>
    <w:rsid w:val="007923AC"/>
    <w:rsid w:val="00793EF0"/>
    <w:rsid w:val="00794A99"/>
    <w:rsid w:val="007A44BD"/>
    <w:rsid w:val="007A44D9"/>
    <w:rsid w:val="007A63A9"/>
    <w:rsid w:val="007B6BD7"/>
    <w:rsid w:val="007B6CD1"/>
    <w:rsid w:val="007C12E2"/>
    <w:rsid w:val="007C252D"/>
    <w:rsid w:val="007C70F8"/>
    <w:rsid w:val="007E2E05"/>
    <w:rsid w:val="007E3782"/>
    <w:rsid w:val="007E53DB"/>
    <w:rsid w:val="007E61B6"/>
    <w:rsid w:val="007E76CD"/>
    <w:rsid w:val="007F2C31"/>
    <w:rsid w:val="007F4FEF"/>
    <w:rsid w:val="00801C2F"/>
    <w:rsid w:val="0080324B"/>
    <w:rsid w:val="00805B15"/>
    <w:rsid w:val="00806F04"/>
    <w:rsid w:val="00810267"/>
    <w:rsid w:val="00812456"/>
    <w:rsid w:val="00817C9D"/>
    <w:rsid w:val="00821D48"/>
    <w:rsid w:val="0082331F"/>
    <w:rsid w:val="008250BE"/>
    <w:rsid w:val="00827928"/>
    <w:rsid w:val="00830940"/>
    <w:rsid w:val="00833451"/>
    <w:rsid w:val="00852C78"/>
    <w:rsid w:val="008532B3"/>
    <w:rsid w:val="008546CD"/>
    <w:rsid w:val="00855F24"/>
    <w:rsid w:val="0085688C"/>
    <w:rsid w:val="008601CE"/>
    <w:rsid w:val="0086067F"/>
    <w:rsid w:val="00861DBF"/>
    <w:rsid w:val="00862B8A"/>
    <w:rsid w:val="00863D4D"/>
    <w:rsid w:val="0087161F"/>
    <w:rsid w:val="008730E3"/>
    <w:rsid w:val="00880F3F"/>
    <w:rsid w:val="00881F6B"/>
    <w:rsid w:val="008823D3"/>
    <w:rsid w:val="00882A93"/>
    <w:rsid w:val="00890C3E"/>
    <w:rsid w:val="00891FB9"/>
    <w:rsid w:val="00895626"/>
    <w:rsid w:val="00897644"/>
    <w:rsid w:val="008B09CD"/>
    <w:rsid w:val="008B5D5B"/>
    <w:rsid w:val="008B659D"/>
    <w:rsid w:val="008B71BA"/>
    <w:rsid w:val="008B71DD"/>
    <w:rsid w:val="008C0B5F"/>
    <w:rsid w:val="008C0C31"/>
    <w:rsid w:val="008C5605"/>
    <w:rsid w:val="008C64D1"/>
    <w:rsid w:val="008C6C53"/>
    <w:rsid w:val="008D3F8A"/>
    <w:rsid w:val="008D59ED"/>
    <w:rsid w:val="008D6B17"/>
    <w:rsid w:val="008D7D68"/>
    <w:rsid w:val="008E4F11"/>
    <w:rsid w:val="008E6DB4"/>
    <w:rsid w:val="008F05E2"/>
    <w:rsid w:val="008F2644"/>
    <w:rsid w:val="008F4033"/>
    <w:rsid w:val="008F490D"/>
    <w:rsid w:val="009035BA"/>
    <w:rsid w:val="00904DF0"/>
    <w:rsid w:val="00922883"/>
    <w:rsid w:val="00923279"/>
    <w:rsid w:val="00926876"/>
    <w:rsid w:val="0093243D"/>
    <w:rsid w:val="0093299B"/>
    <w:rsid w:val="009352EA"/>
    <w:rsid w:val="00936637"/>
    <w:rsid w:val="0093674F"/>
    <w:rsid w:val="0094102C"/>
    <w:rsid w:val="009463E6"/>
    <w:rsid w:val="009464F6"/>
    <w:rsid w:val="00951567"/>
    <w:rsid w:val="009534CF"/>
    <w:rsid w:val="009535F9"/>
    <w:rsid w:val="00953789"/>
    <w:rsid w:val="009560FC"/>
    <w:rsid w:val="009561B9"/>
    <w:rsid w:val="00961820"/>
    <w:rsid w:val="00965531"/>
    <w:rsid w:val="00967C92"/>
    <w:rsid w:val="009700CF"/>
    <w:rsid w:val="00971DE3"/>
    <w:rsid w:val="00975286"/>
    <w:rsid w:val="009813EA"/>
    <w:rsid w:val="0098367E"/>
    <w:rsid w:val="00983C95"/>
    <w:rsid w:val="00985D1C"/>
    <w:rsid w:val="00987237"/>
    <w:rsid w:val="00987518"/>
    <w:rsid w:val="00993FB9"/>
    <w:rsid w:val="00995784"/>
    <w:rsid w:val="00996C4C"/>
    <w:rsid w:val="009A14D2"/>
    <w:rsid w:val="009A1612"/>
    <w:rsid w:val="009A710F"/>
    <w:rsid w:val="009A7BA3"/>
    <w:rsid w:val="009B1214"/>
    <w:rsid w:val="009B418E"/>
    <w:rsid w:val="009B516A"/>
    <w:rsid w:val="009B7C7B"/>
    <w:rsid w:val="009C30DA"/>
    <w:rsid w:val="009C4A4E"/>
    <w:rsid w:val="009C5CB6"/>
    <w:rsid w:val="009C665C"/>
    <w:rsid w:val="009D123A"/>
    <w:rsid w:val="009D2287"/>
    <w:rsid w:val="009D25E0"/>
    <w:rsid w:val="009D2618"/>
    <w:rsid w:val="009D27A2"/>
    <w:rsid w:val="009D2C1A"/>
    <w:rsid w:val="009D3BDB"/>
    <w:rsid w:val="009D42C4"/>
    <w:rsid w:val="009E159C"/>
    <w:rsid w:val="009E2FB6"/>
    <w:rsid w:val="009E5BF8"/>
    <w:rsid w:val="009F0593"/>
    <w:rsid w:val="009F345E"/>
    <w:rsid w:val="009F49CA"/>
    <w:rsid w:val="009F6E7B"/>
    <w:rsid w:val="009F6EBA"/>
    <w:rsid w:val="009F73F7"/>
    <w:rsid w:val="00A005FE"/>
    <w:rsid w:val="00A04DF7"/>
    <w:rsid w:val="00A0548C"/>
    <w:rsid w:val="00A065F8"/>
    <w:rsid w:val="00A10044"/>
    <w:rsid w:val="00A12D00"/>
    <w:rsid w:val="00A16917"/>
    <w:rsid w:val="00A17BCF"/>
    <w:rsid w:val="00A17E29"/>
    <w:rsid w:val="00A212F0"/>
    <w:rsid w:val="00A22336"/>
    <w:rsid w:val="00A249F4"/>
    <w:rsid w:val="00A251A4"/>
    <w:rsid w:val="00A25893"/>
    <w:rsid w:val="00A30041"/>
    <w:rsid w:val="00A32030"/>
    <w:rsid w:val="00A34603"/>
    <w:rsid w:val="00A3492C"/>
    <w:rsid w:val="00A3735A"/>
    <w:rsid w:val="00A37D98"/>
    <w:rsid w:val="00A43E96"/>
    <w:rsid w:val="00A47A0F"/>
    <w:rsid w:val="00A50183"/>
    <w:rsid w:val="00A51C1B"/>
    <w:rsid w:val="00A62869"/>
    <w:rsid w:val="00A6574C"/>
    <w:rsid w:val="00A671E2"/>
    <w:rsid w:val="00A70759"/>
    <w:rsid w:val="00A72538"/>
    <w:rsid w:val="00A74D98"/>
    <w:rsid w:val="00A77035"/>
    <w:rsid w:val="00A810C4"/>
    <w:rsid w:val="00A8388B"/>
    <w:rsid w:val="00A85D24"/>
    <w:rsid w:val="00A863D0"/>
    <w:rsid w:val="00A90328"/>
    <w:rsid w:val="00A90AE3"/>
    <w:rsid w:val="00A9140E"/>
    <w:rsid w:val="00A929FC"/>
    <w:rsid w:val="00A95949"/>
    <w:rsid w:val="00A97032"/>
    <w:rsid w:val="00A9797E"/>
    <w:rsid w:val="00A97FA0"/>
    <w:rsid w:val="00AA3965"/>
    <w:rsid w:val="00AA3FA5"/>
    <w:rsid w:val="00AA5234"/>
    <w:rsid w:val="00AA735F"/>
    <w:rsid w:val="00AB4253"/>
    <w:rsid w:val="00AB7730"/>
    <w:rsid w:val="00AB7F89"/>
    <w:rsid w:val="00AC1245"/>
    <w:rsid w:val="00AC2C4A"/>
    <w:rsid w:val="00AC2FC3"/>
    <w:rsid w:val="00AC4BF5"/>
    <w:rsid w:val="00AC59A0"/>
    <w:rsid w:val="00AD3CDB"/>
    <w:rsid w:val="00AE0D2C"/>
    <w:rsid w:val="00AE15D7"/>
    <w:rsid w:val="00AE1D92"/>
    <w:rsid w:val="00AF16BB"/>
    <w:rsid w:val="00AF1AB8"/>
    <w:rsid w:val="00AF446B"/>
    <w:rsid w:val="00AF5344"/>
    <w:rsid w:val="00AF5ACB"/>
    <w:rsid w:val="00B01412"/>
    <w:rsid w:val="00B026A7"/>
    <w:rsid w:val="00B033CD"/>
    <w:rsid w:val="00B03DD6"/>
    <w:rsid w:val="00B04ABB"/>
    <w:rsid w:val="00B15D4A"/>
    <w:rsid w:val="00B16F97"/>
    <w:rsid w:val="00B200CB"/>
    <w:rsid w:val="00B21B1A"/>
    <w:rsid w:val="00B21D6E"/>
    <w:rsid w:val="00B2358A"/>
    <w:rsid w:val="00B24A0F"/>
    <w:rsid w:val="00B25E11"/>
    <w:rsid w:val="00B26545"/>
    <w:rsid w:val="00B274E9"/>
    <w:rsid w:val="00B27765"/>
    <w:rsid w:val="00B30269"/>
    <w:rsid w:val="00B32F1A"/>
    <w:rsid w:val="00B33F98"/>
    <w:rsid w:val="00B356D8"/>
    <w:rsid w:val="00B41069"/>
    <w:rsid w:val="00B41109"/>
    <w:rsid w:val="00B50452"/>
    <w:rsid w:val="00B50891"/>
    <w:rsid w:val="00B52DB4"/>
    <w:rsid w:val="00B54D56"/>
    <w:rsid w:val="00B67822"/>
    <w:rsid w:val="00B71B5E"/>
    <w:rsid w:val="00B73933"/>
    <w:rsid w:val="00B74773"/>
    <w:rsid w:val="00B779BF"/>
    <w:rsid w:val="00B80CFA"/>
    <w:rsid w:val="00B82538"/>
    <w:rsid w:val="00B82CAF"/>
    <w:rsid w:val="00B82D73"/>
    <w:rsid w:val="00B83E05"/>
    <w:rsid w:val="00B855D6"/>
    <w:rsid w:val="00B91DCF"/>
    <w:rsid w:val="00B92022"/>
    <w:rsid w:val="00B930AA"/>
    <w:rsid w:val="00B9372E"/>
    <w:rsid w:val="00B94952"/>
    <w:rsid w:val="00B9514D"/>
    <w:rsid w:val="00B96C03"/>
    <w:rsid w:val="00BA163D"/>
    <w:rsid w:val="00BA53A4"/>
    <w:rsid w:val="00BA703F"/>
    <w:rsid w:val="00BB03CB"/>
    <w:rsid w:val="00BB4708"/>
    <w:rsid w:val="00BB640E"/>
    <w:rsid w:val="00BB6471"/>
    <w:rsid w:val="00BC226A"/>
    <w:rsid w:val="00BC248F"/>
    <w:rsid w:val="00BC3881"/>
    <w:rsid w:val="00BC7DDE"/>
    <w:rsid w:val="00BD0AE1"/>
    <w:rsid w:val="00BD31CF"/>
    <w:rsid w:val="00BD3BE2"/>
    <w:rsid w:val="00BD6543"/>
    <w:rsid w:val="00BD78DB"/>
    <w:rsid w:val="00BE01DD"/>
    <w:rsid w:val="00BE245F"/>
    <w:rsid w:val="00BE55AF"/>
    <w:rsid w:val="00BE70C6"/>
    <w:rsid w:val="00BF1E7A"/>
    <w:rsid w:val="00BF50D9"/>
    <w:rsid w:val="00C031A7"/>
    <w:rsid w:val="00C03E5D"/>
    <w:rsid w:val="00C118D6"/>
    <w:rsid w:val="00C206FD"/>
    <w:rsid w:val="00C25AB7"/>
    <w:rsid w:val="00C25CC6"/>
    <w:rsid w:val="00C262E2"/>
    <w:rsid w:val="00C2671B"/>
    <w:rsid w:val="00C3314D"/>
    <w:rsid w:val="00C408FC"/>
    <w:rsid w:val="00C40A8B"/>
    <w:rsid w:val="00C4126F"/>
    <w:rsid w:val="00C42892"/>
    <w:rsid w:val="00C451A2"/>
    <w:rsid w:val="00C45F29"/>
    <w:rsid w:val="00C465F3"/>
    <w:rsid w:val="00C47734"/>
    <w:rsid w:val="00C5343E"/>
    <w:rsid w:val="00C550A9"/>
    <w:rsid w:val="00C57234"/>
    <w:rsid w:val="00C5787C"/>
    <w:rsid w:val="00C6137F"/>
    <w:rsid w:val="00C646D9"/>
    <w:rsid w:val="00C66371"/>
    <w:rsid w:val="00C71432"/>
    <w:rsid w:val="00C720BB"/>
    <w:rsid w:val="00C72A86"/>
    <w:rsid w:val="00C83DFB"/>
    <w:rsid w:val="00C91718"/>
    <w:rsid w:val="00C92AA3"/>
    <w:rsid w:val="00C9520D"/>
    <w:rsid w:val="00C966B1"/>
    <w:rsid w:val="00C967E5"/>
    <w:rsid w:val="00C971E1"/>
    <w:rsid w:val="00CA4894"/>
    <w:rsid w:val="00CA71BC"/>
    <w:rsid w:val="00CB20FF"/>
    <w:rsid w:val="00CB3DDB"/>
    <w:rsid w:val="00CB5C6D"/>
    <w:rsid w:val="00CB7871"/>
    <w:rsid w:val="00CC086B"/>
    <w:rsid w:val="00CC16F5"/>
    <w:rsid w:val="00CC2114"/>
    <w:rsid w:val="00CC29D8"/>
    <w:rsid w:val="00CC2B7E"/>
    <w:rsid w:val="00CC3508"/>
    <w:rsid w:val="00CD30D3"/>
    <w:rsid w:val="00CD6D4A"/>
    <w:rsid w:val="00CE15E6"/>
    <w:rsid w:val="00CE73D1"/>
    <w:rsid w:val="00CF2235"/>
    <w:rsid w:val="00CF55D8"/>
    <w:rsid w:val="00D00E0B"/>
    <w:rsid w:val="00D05472"/>
    <w:rsid w:val="00D05D72"/>
    <w:rsid w:val="00D0666E"/>
    <w:rsid w:val="00D06ECA"/>
    <w:rsid w:val="00D11E4E"/>
    <w:rsid w:val="00D13410"/>
    <w:rsid w:val="00D16E05"/>
    <w:rsid w:val="00D17D3B"/>
    <w:rsid w:val="00D20C90"/>
    <w:rsid w:val="00D22522"/>
    <w:rsid w:val="00D22D09"/>
    <w:rsid w:val="00D22D98"/>
    <w:rsid w:val="00D260A3"/>
    <w:rsid w:val="00D31BC6"/>
    <w:rsid w:val="00D325F4"/>
    <w:rsid w:val="00D3317A"/>
    <w:rsid w:val="00D36829"/>
    <w:rsid w:val="00D37C28"/>
    <w:rsid w:val="00D40C87"/>
    <w:rsid w:val="00D41A31"/>
    <w:rsid w:val="00D42659"/>
    <w:rsid w:val="00D4346A"/>
    <w:rsid w:val="00D43BEC"/>
    <w:rsid w:val="00D457EC"/>
    <w:rsid w:val="00D4741C"/>
    <w:rsid w:val="00D506B5"/>
    <w:rsid w:val="00D53EE8"/>
    <w:rsid w:val="00D56C31"/>
    <w:rsid w:val="00D62C09"/>
    <w:rsid w:val="00D64BF8"/>
    <w:rsid w:val="00D724BD"/>
    <w:rsid w:val="00D771B3"/>
    <w:rsid w:val="00D77300"/>
    <w:rsid w:val="00D80954"/>
    <w:rsid w:val="00D84C80"/>
    <w:rsid w:val="00D85998"/>
    <w:rsid w:val="00D90793"/>
    <w:rsid w:val="00D92D1B"/>
    <w:rsid w:val="00D93451"/>
    <w:rsid w:val="00D9668F"/>
    <w:rsid w:val="00D97034"/>
    <w:rsid w:val="00DA3F25"/>
    <w:rsid w:val="00DA70E8"/>
    <w:rsid w:val="00DB0EE6"/>
    <w:rsid w:val="00DB3068"/>
    <w:rsid w:val="00DB6398"/>
    <w:rsid w:val="00DC3D67"/>
    <w:rsid w:val="00DD7F8F"/>
    <w:rsid w:val="00DE54F4"/>
    <w:rsid w:val="00DE5EF7"/>
    <w:rsid w:val="00DE6E4E"/>
    <w:rsid w:val="00DF06F5"/>
    <w:rsid w:val="00DF5579"/>
    <w:rsid w:val="00E00823"/>
    <w:rsid w:val="00E0463F"/>
    <w:rsid w:val="00E0503F"/>
    <w:rsid w:val="00E0659E"/>
    <w:rsid w:val="00E12D6B"/>
    <w:rsid w:val="00E135F6"/>
    <w:rsid w:val="00E150A5"/>
    <w:rsid w:val="00E150F4"/>
    <w:rsid w:val="00E15B07"/>
    <w:rsid w:val="00E16CE8"/>
    <w:rsid w:val="00E16E68"/>
    <w:rsid w:val="00E20217"/>
    <w:rsid w:val="00E2473E"/>
    <w:rsid w:val="00E25EA1"/>
    <w:rsid w:val="00E30C4A"/>
    <w:rsid w:val="00E4200E"/>
    <w:rsid w:val="00E44C5C"/>
    <w:rsid w:val="00E460B7"/>
    <w:rsid w:val="00E50DAA"/>
    <w:rsid w:val="00E5569B"/>
    <w:rsid w:val="00E57022"/>
    <w:rsid w:val="00E601D1"/>
    <w:rsid w:val="00E614AD"/>
    <w:rsid w:val="00E63305"/>
    <w:rsid w:val="00E637C0"/>
    <w:rsid w:val="00E6457A"/>
    <w:rsid w:val="00E7111A"/>
    <w:rsid w:val="00E81F84"/>
    <w:rsid w:val="00E848EE"/>
    <w:rsid w:val="00E84A50"/>
    <w:rsid w:val="00E87BA3"/>
    <w:rsid w:val="00E948CB"/>
    <w:rsid w:val="00E94983"/>
    <w:rsid w:val="00E95E8E"/>
    <w:rsid w:val="00E96B8B"/>
    <w:rsid w:val="00EA4A77"/>
    <w:rsid w:val="00EB0FF5"/>
    <w:rsid w:val="00EB1D87"/>
    <w:rsid w:val="00EB35F8"/>
    <w:rsid w:val="00EB541E"/>
    <w:rsid w:val="00EB6D22"/>
    <w:rsid w:val="00EC0196"/>
    <w:rsid w:val="00EC1D8C"/>
    <w:rsid w:val="00EC2B08"/>
    <w:rsid w:val="00EC2CDD"/>
    <w:rsid w:val="00EC570B"/>
    <w:rsid w:val="00EC5AE2"/>
    <w:rsid w:val="00EC7D70"/>
    <w:rsid w:val="00ED1328"/>
    <w:rsid w:val="00ED16DF"/>
    <w:rsid w:val="00ED2D83"/>
    <w:rsid w:val="00ED2F86"/>
    <w:rsid w:val="00ED3A2E"/>
    <w:rsid w:val="00ED4B90"/>
    <w:rsid w:val="00ED654A"/>
    <w:rsid w:val="00ED7C51"/>
    <w:rsid w:val="00EE04DC"/>
    <w:rsid w:val="00EE25C4"/>
    <w:rsid w:val="00EE3F77"/>
    <w:rsid w:val="00EE69F1"/>
    <w:rsid w:val="00EE7FF8"/>
    <w:rsid w:val="00EF21BF"/>
    <w:rsid w:val="00EF4903"/>
    <w:rsid w:val="00EF7D5B"/>
    <w:rsid w:val="00F1026B"/>
    <w:rsid w:val="00F12587"/>
    <w:rsid w:val="00F14FF4"/>
    <w:rsid w:val="00F2008E"/>
    <w:rsid w:val="00F22CB1"/>
    <w:rsid w:val="00F30F7F"/>
    <w:rsid w:val="00F31A21"/>
    <w:rsid w:val="00F32945"/>
    <w:rsid w:val="00F32FF6"/>
    <w:rsid w:val="00F35BC1"/>
    <w:rsid w:val="00F369FD"/>
    <w:rsid w:val="00F40BDB"/>
    <w:rsid w:val="00F43467"/>
    <w:rsid w:val="00F45687"/>
    <w:rsid w:val="00F52F50"/>
    <w:rsid w:val="00F576C9"/>
    <w:rsid w:val="00F61725"/>
    <w:rsid w:val="00F62DCE"/>
    <w:rsid w:val="00F6606F"/>
    <w:rsid w:val="00F660E8"/>
    <w:rsid w:val="00F6724D"/>
    <w:rsid w:val="00F71D5D"/>
    <w:rsid w:val="00F73232"/>
    <w:rsid w:val="00F73749"/>
    <w:rsid w:val="00F73F1D"/>
    <w:rsid w:val="00F81DE2"/>
    <w:rsid w:val="00F8349D"/>
    <w:rsid w:val="00F876C6"/>
    <w:rsid w:val="00F87EC9"/>
    <w:rsid w:val="00F90767"/>
    <w:rsid w:val="00F90AD0"/>
    <w:rsid w:val="00F94571"/>
    <w:rsid w:val="00F95B73"/>
    <w:rsid w:val="00F9600B"/>
    <w:rsid w:val="00FA07F6"/>
    <w:rsid w:val="00FA17B2"/>
    <w:rsid w:val="00FA20E5"/>
    <w:rsid w:val="00FA259B"/>
    <w:rsid w:val="00FA3F77"/>
    <w:rsid w:val="00FB3F96"/>
    <w:rsid w:val="00FB5296"/>
    <w:rsid w:val="00FB58E0"/>
    <w:rsid w:val="00FB63F1"/>
    <w:rsid w:val="00FB690B"/>
    <w:rsid w:val="00FC102D"/>
    <w:rsid w:val="00FD03AF"/>
    <w:rsid w:val="00FD1D47"/>
    <w:rsid w:val="00FD2B57"/>
    <w:rsid w:val="00FD5226"/>
    <w:rsid w:val="00FD53DF"/>
    <w:rsid w:val="00FD7FA4"/>
    <w:rsid w:val="00FE12CD"/>
    <w:rsid w:val="00FE2315"/>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nabava1@sb-celje.si"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08E1"/>
    <w:rsid w:val="00001500"/>
    <w:rsid w:val="00006B08"/>
    <w:rsid w:val="00034BFC"/>
    <w:rsid w:val="00042DE3"/>
    <w:rsid w:val="00053656"/>
    <w:rsid w:val="0007265D"/>
    <w:rsid w:val="00094163"/>
    <w:rsid w:val="000971B8"/>
    <w:rsid w:val="000B76A0"/>
    <w:rsid w:val="000C6EF4"/>
    <w:rsid w:val="000D7A84"/>
    <w:rsid w:val="000F083B"/>
    <w:rsid w:val="00100E9F"/>
    <w:rsid w:val="001045AD"/>
    <w:rsid w:val="001131D0"/>
    <w:rsid w:val="00144233"/>
    <w:rsid w:val="001A792A"/>
    <w:rsid w:val="001B4DCF"/>
    <w:rsid w:val="001C5E1F"/>
    <w:rsid w:val="001D3956"/>
    <w:rsid w:val="001E0AE9"/>
    <w:rsid w:val="001F6568"/>
    <w:rsid w:val="00205855"/>
    <w:rsid w:val="00210920"/>
    <w:rsid w:val="0021317E"/>
    <w:rsid w:val="002235AE"/>
    <w:rsid w:val="00261B92"/>
    <w:rsid w:val="00291755"/>
    <w:rsid w:val="00294C40"/>
    <w:rsid w:val="002A4038"/>
    <w:rsid w:val="002B754E"/>
    <w:rsid w:val="002B7FE9"/>
    <w:rsid w:val="002D5829"/>
    <w:rsid w:val="002E1F7A"/>
    <w:rsid w:val="003035AC"/>
    <w:rsid w:val="00306D37"/>
    <w:rsid w:val="00307F2E"/>
    <w:rsid w:val="00313F5C"/>
    <w:rsid w:val="00314B56"/>
    <w:rsid w:val="003249FA"/>
    <w:rsid w:val="00326A8B"/>
    <w:rsid w:val="00331C7B"/>
    <w:rsid w:val="00377541"/>
    <w:rsid w:val="003B0340"/>
    <w:rsid w:val="003C1542"/>
    <w:rsid w:val="003C3CE3"/>
    <w:rsid w:val="003D05D2"/>
    <w:rsid w:val="003D10F0"/>
    <w:rsid w:val="003D361F"/>
    <w:rsid w:val="003E5BE8"/>
    <w:rsid w:val="003E7157"/>
    <w:rsid w:val="003F1F48"/>
    <w:rsid w:val="00410D30"/>
    <w:rsid w:val="00411875"/>
    <w:rsid w:val="004210AC"/>
    <w:rsid w:val="00426023"/>
    <w:rsid w:val="00443F82"/>
    <w:rsid w:val="00454C74"/>
    <w:rsid w:val="00457646"/>
    <w:rsid w:val="004A0E91"/>
    <w:rsid w:val="004B70E6"/>
    <w:rsid w:val="004C176A"/>
    <w:rsid w:val="004C75B2"/>
    <w:rsid w:val="004F7FF9"/>
    <w:rsid w:val="0050509E"/>
    <w:rsid w:val="0050765E"/>
    <w:rsid w:val="00522AD5"/>
    <w:rsid w:val="00533857"/>
    <w:rsid w:val="005518DA"/>
    <w:rsid w:val="00575F33"/>
    <w:rsid w:val="00590495"/>
    <w:rsid w:val="00594234"/>
    <w:rsid w:val="005950BB"/>
    <w:rsid w:val="005B03B9"/>
    <w:rsid w:val="005B1BC6"/>
    <w:rsid w:val="005B5EA7"/>
    <w:rsid w:val="005D028A"/>
    <w:rsid w:val="005D3039"/>
    <w:rsid w:val="00605450"/>
    <w:rsid w:val="00632DDD"/>
    <w:rsid w:val="006409D2"/>
    <w:rsid w:val="00670282"/>
    <w:rsid w:val="006934ED"/>
    <w:rsid w:val="00695C97"/>
    <w:rsid w:val="006B2513"/>
    <w:rsid w:val="006B3907"/>
    <w:rsid w:val="006C3080"/>
    <w:rsid w:val="006C4AC1"/>
    <w:rsid w:val="006F58AB"/>
    <w:rsid w:val="006F7061"/>
    <w:rsid w:val="007029F6"/>
    <w:rsid w:val="00731544"/>
    <w:rsid w:val="00734A58"/>
    <w:rsid w:val="0074122E"/>
    <w:rsid w:val="007417F1"/>
    <w:rsid w:val="007435ED"/>
    <w:rsid w:val="00743A74"/>
    <w:rsid w:val="00761A98"/>
    <w:rsid w:val="00764158"/>
    <w:rsid w:val="00764C98"/>
    <w:rsid w:val="007802C9"/>
    <w:rsid w:val="00782ADF"/>
    <w:rsid w:val="00783176"/>
    <w:rsid w:val="0079083E"/>
    <w:rsid w:val="007923AC"/>
    <w:rsid w:val="007935C0"/>
    <w:rsid w:val="007A44D9"/>
    <w:rsid w:val="007A5405"/>
    <w:rsid w:val="007E0097"/>
    <w:rsid w:val="007E53DB"/>
    <w:rsid w:val="007E759C"/>
    <w:rsid w:val="007F01B5"/>
    <w:rsid w:val="00805B15"/>
    <w:rsid w:val="00810267"/>
    <w:rsid w:val="00821D48"/>
    <w:rsid w:val="00847F44"/>
    <w:rsid w:val="00854302"/>
    <w:rsid w:val="008546CD"/>
    <w:rsid w:val="00862B8A"/>
    <w:rsid w:val="0087073C"/>
    <w:rsid w:val="008938CF"/>
    <w:rsid w:val="008952E3"/>
    <w:rsid w:val="00895626"/>
    <w:rsid w:val="008B09CD"/>
    <w:rsid w:val="008D169C"/>
    <w:rsid w:val="008D59ED"/>
    <w:rsid w:val="008F502F"/>
    <w:rsid w:val="00922883"/>
    <w:rsid w:val="0093674F"/>
    <w:rsid w:val="00967325"/>
    <w:rsid w:val="00975286"/>
    <w:rsid w:val="00987237"/>
    <w:rsid w:val="009C5302"/>
    <w:rsid w:val="009C5E2C"/>
    <w:rsid w:val="009F6E7B"/>
    <w:rsid w:val="009F6EBA"/>
    <w:rsid w:val="00A22336"/>
    <w:rsid w:val="00A32030"/>
    <w:rsid w:val="00A40654"/>
    <w:rsid w:val="00A70759"/>
    <w:rsid w:val="00A85F46"/>
    <w:rsid w:val="00A9797E"/>
    <w:rsid w:val="00AC2C4A"/>
    <w:rsid w:val="00AD3CDB"/>
    <w:rsid w:val="00AF446B"/>
    <w:rsid w:val="00AF62C3"/>
    <w:rsid w:val="00B026A7"/>
    <w:rsid w:val="00B21B1A"/>
    <w:rsid w:val="00B2358A"/>
    <w:rsid w:val="00B25E11"/>
    <w:rsid w:val="00B3254B"/>
    <w:rsid w:val="00B32F1A"/>
    <w:rsid w:val="00B53317"/>
    <w:rsid w:val="00B54D56"/>
    <w:rsid w:val="00B67A96"/>
    <w:rsid w:val="00B855D6"/>
    <w:rsid w:val="00B91DCF"/>
    <w:rsid w:val="00BA53A4"/>
    <w:rsid w:val="00BB640E"/>
    <w:rsid w:val="00BD0EF5"/>
    <w:rsid w:val="00BD31CF"/>
    <w:rsid w:val="00BE3070"/>
    <w:rsid w:val="00BE55AF"/>
    <w:rsid w:val="00BF271E"/>
    <w:rsid w:val="00C031A7"/>
    <w:rsid w:val="00C206FD"/>
    <w:rsid w:val="00C20F06"/>
    <w:rsid w:val="00C25AB7"/>
    <w:rsid w:val="00C262E2"/>
    <w:rsid w:val="00C315A3"/>
    <w:rsid w:val="00C66E24"/>
    <w:rsid w:val="00C720BB"/>
    <w:rsid w:val="00C91D46"/>
    <w:rsid w:val="00C92AA3"/>
    <w:rsid w:val="00C965F1"/>
    <w:rsid w:val="00CA18D5"/>
    <w:rsid w:val="00CB1813"/>
    <w:rsid w:val="00CC16F5"/>
    <w:rsid w:val="00CC29D8"/>
    <w:rsid w:val="00CD0B53"/>
    <w:rsid w:val="00CD30D3"/>
    <w:rsid w:val="00CE15E6"/>
    <w:rsid w:val="00D0516D"/>
    <w:rsid w:val="00D11E4E"/>
    <w:rsid w:val="00D13410"/>
    <w:rsid w:val="00D17D3B"/>
    <w:rsid w:val="00D22522"/>
    <w:rsid w:val="00D31BC6"/>
    <w:rsid w:val="00D41A31"/>
    <w:rsid w:val="00D4346A"/>
    <w:rsid w:val="00D43BEC"/>
    <w:rsid w:val="00D509EB"/>
    <w:rsid w:val="00D56060"/>
    <w:rsid w:val="00D810A1"/>
    <w:rsid w:val="00D84C80"/>
    <w:rsid w:val="00D94E5C"/>
    <w:rsid w:val="00D9668F"/>
    <w:rsid w:val="00DC3D67"/>
    <w:rsid w:val="00DE176B"/>
    <w:rsid w:val="00DE1A42"/>
    <w:rsid w:val="00DE373B"/>
    <w:rsid w:val="00DF06F5"/>
    <w:rsid w:val="00DF5579"/>
    <w:rsid w:val="00E00823"/>
    <w:rsid w:val="00E0503F"/>
    <w:rsid w:val="00E16CE8"/>
    <w:rsid w:val="00E20217"/>
    <w:rsid w:val="00E2658B"/>
    <w:rsid w:val="00E2678A"/>
    <w:rsid w:val="00E444A5"/>
    <w:rsid w:val="00E614AD"/>
    <w:rsid w:val="00E63305"/>
    <w:rsid w:val="00E6457A"/>
    <w:rsid w:val="00E74CB2"/>
    <w:rsid w:val="00E9349F"/>
    <w:rsid w:val="00EC0E15"/>
    <w:rsid w:val="00ED2D83"/>
    <w:rsid w:val="00ED772C"/>
    <w:rsid w:val="00EF1693"/>
    <w:rsid w:val="00EF7D5B"/>
    <w:rsid w:val="00F03553"/>
    <w:rsid w:val="00F2008E"/>
    <w:rsid w:val="00F252C3"/>
    <w:rsid w:val="00F32945"/>
    <w:rsid w:val="00F62DCE"/>
    <w:rsid w:val="00F71CE3"/>
    <w:rsid w:val="00F71D5D"/>
    <w:rsid w:val="00F73749"/>
    <w:rsid w:val="00F77274"/>
    <w:rsid w:val="00F85AA2"/>
    <w:rsid w:val="00F876C6"/>
    <w:rsid w:val="00F90767"/>
    <w:rsid w:val="00F95B73"/>
    <w:rsid w:val="00FA07F6"/>
    <w:rsid w:val="00FA259B"/>
    <w:rsid w:val="00FA3F77"/>
    <w:rsid w:val="00FB63F1"/>
    <w:rsid w:val="00FD1D47"/>
    <w:rsid w:val="00FD2B57"/>
    <w:rsid w:val="00FE1128"/>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Standard APA" Version="6"/>
</file>

<file path=customXml/item5.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D25CEC11-088D-4A3E-89BF-52FACCDB46AB}">
  <ds:schemaRefs>
    <ds:schemaRef ds:uri="http://schemas.microsoft.com/sharepoint/v3/contenttype/forms"/>
  </ds:schemaRefs>
</ds:datastoreItem>
</file>

<file path=customXml/itemProps3.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customXml/itemProps5.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EN_XXX_2025_XXX_LEKARNA</Template>
  <TotalTime>3</TotalTime>
  <Pages>5</Pages>
  <Words>1425</Words>
  <Characters>8129</Characters>
  <Application>Microsoft Office Word</Application>
  <DocSecurity>0</DocSecurity>
  <Lines>67</Lines>
  <Paragraphs>19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9535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Luka Kitak Subotić</cp:lastModifiedBy>
  <cp:revision>2</cp:revision>
  <cp:lastPrinted>2026-01-13T14:37:00Z</cp:lastPrinted>
  <dcterms:created xsi:type="dcterms:W3CDTF">2026-01-13T14:40:00Z</dcterms:created>
  <dcterms:modified xsi:type="dcterms:W3CDTF">2026-01-13T14:40:00Z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